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D1B" w:rsidRDefault="00D01D1B">
      <w:pPr>
        <w:pStyle w:val="ConsPlusNormal"/>
        <w:outlineLvl w:val="0"/>
      </w:pPr>
      <w:r>
        <w:t>Зарегистрировано в Минюсте России 20 декабря 2016 г. N 44812</w:t>
      </w:r>
    </w:p>
    <w:p w:rsidR="00D01D1B" w:rsidRDefault="00D01D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D01D1B" w:rsidRDefault="00D01D1B">
      <w:pPr>
        <w:pStyle w:val="ConsPlusTitle"/>
        <w:jc w:val="center"/>
      </w:pPr>
    </w:p>
    <w:p w:rsidR="00D01D1B" w:rsidRDefault="00D01D1B">
      <w:pPr>
        <w:pStyle w:val="ConsPlusTitle"/>
        <w:jc w:val="center"/>
      </w:pPr>
      <w:r>
        <w:t>ПРИКАЗ</w:t>
      </w:r>
    </w:p>
    <w:p w:rsidR="00D01D1B" w:rsidRDefault="00D01D1B">
      <w:pPr>
        <w:pStyle w:val="ConsPlusTitle"/>
        <w:jc w:val="center"/>
      </w:pPr>
      <w:r>
        <w:t>от 2 декабря 2016 г. N 706н</w:t>
      </w:r>
    </w:p>
    <w:p w:rsidR="00D01D1B" w:rsidRDefault="00D01D1B">
      <w:pPr>
        <w:pStyle w:val="ConsPlusTitle"/>
        <w:jc w:val="center"/>
      </w:pPr>
    </w:p>
    <w:p w:rsidR="00D01D1B" w:rsidRDefault="00D01D1B">
      <w:pPr>
        <w:pStyle w:val="ConsPlusTitle"/>
        <w:jc w:val="center"/>
      </w:pPr>
      <w:r>
        <w:t>ОБ УТВЕРЖДЕНИИ ОБРАЗЦА ЗАЯВЛЕНИЯ</w:t>
      </w:r>
    </w:p>
    <w:p w:rsidR="00D01D1B" w:rsidRDefault="00D01D1B">
      <w:pPr>
        <w:pStyle w:val="ConsPlusTitle"/>
        <w:jc w:val="center"/>
      </w:pPr>
      <w:r>
        <w:t>ДЛЯ ПРОВЕДЕНИЯ НЕЗАВИСИМОЙ ОЦЕНКИ КВАЛИФИКАЦИИ И ПОРЯДКА</w:t>
      </w:r>
    </w:p>
    <w:p w:rsidR="00D01D1B" w:rsidRDefault="00D01D1B">
      <w:pPr>
        <w:pStyle w:val="ConsPlusTitle"/>
        <w:jc w:val="center"/>
      </w:pPr>
      <w:r>
        <w:t>ПОДАЧИ ТАКОГО ЗАЯВЛЕНИЯ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ind w:firstLine="540"/>
        <w:jc w:val="both"/>
      </w:pPr>
      <w:r>
        <w:t xml:space="preserve">В соответствии с </w:t>
      </w:r>
      <w:hyperlink r:id="rId4" w:history="1">
        <w:r>
          <w:rPr>
            <w:color w:val="0000FF"/>
          </w:rPr>
          <w:t>пунктом 3 части 1 статьи 9</w:t>
        </w:r>
      </w:hyperlink>
      <w:r>
        <w:t xml:space="preserve"> Федерального закона от 3 июля 2016 г. N 238-ФЗ "О независимой оценке квалификации" (Собрание законодательства Российской Федерации, 2016, N 27, ст. 4171) приказываю:</w:t>
      </w:r>
    </w:p>
    <w:p w:rsidR="00D01D1B" w:rsidRDefault="00D01D1B">
      <w:pPr>
        <w:pStyle w:val="ConsPlusNormal"/>
        <w:ind w:firstLine="540"/>
        <w:jc w:val="both"/>
      </w:pPr>
      <w:r>
        <w:t>1. Утвердить:</w:t>
      </w:r>
    </w:p>
    <w:p w:rsidR="00D01D1B" w:rsidRDefault="00D01D1B">
      <w:pPr>
        <w:pStyle w:val="ConsPlusNormal"/>
        <w:ind w:firstLine="540"/>
        <w:jc w:val="both"/>
      </w:pPr>
      <w:hyperlink w:anchor="P32" w:history="1">
        <w:r>
          <w:rPr>
            <w:color w:val="0000FF"/>
          </w:rPr>
          <w:t>образец</w:t>
        </w:r>
      </w:hyperlink>
      <w:r>
        <w:t xml:space="preserve"> заявления для проведения независимой оценки квалификации согласно приложению N 1;</w:t>
      </w:r>
    </w:p>
    <w:p w:rsidR="00D01D1B" w:rsidRDefault="00D01D1B">
      <w:pPr>
        <w:pStyle w:val="ConsPlusNormal"/>
        <w:ind w:firstLine="540"/>
        <w:jc w:val="both"/>
      </w:pPr>
      <w:hyperlink w:anchor="P120" w:history="1">
        <w:r>
          <w:rPr>
            <w:color w:val="0000FF"/>
          </w:rPr>
          <w:t>Порядок</w:t>
        </w:r>
      </w:hyperlink>
      <w:r>
        <w:t xml:space="preserve"> подачи заявления для проведения независимой оценки квалификации согласно приложению N 2.</w:t>
      </w:r>
    </w:p>
    <w:p w:rsidR="00D01D1B" w:rsidRDefault="00D01D1B">
      <w:pPr>
        <w:pStyle w:val="ConsPlusNormal"/>
        <w:ind w:firstLine="540"/>
        <w:jc w:val="both"/>
      </w:pPr>
      <w:r>
        <w:t>2. Настоящий приказ вступает в силу с 1 января 2017 года.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right"/>
      </w:pPr>
      <w:r>
        <w:t>Министр</w:t>
      </w:r>
    </w:p>
    <w:p w:rsidR="00D01D1B" w:rsidRDefault="00D01D1B">
      <w:pPr>
        <w:pStyle w:val="ConsPlusNormal"/>
        <w:jc w:val="right"/>
      </w:pPr>
      <w:r>
        <w:t>М.А.ТОПИЛИН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right"/>
        <w:outlineLvl w:val="0"/>
      </w:pPr>
      <w:r>
        <w:t>Приложение N 1</w:t>
      </w:r>
    </w:p>
    <w:p w:rsidR="00D01D1B" w:rsidRDefault="00D01D1B">
      <w:pPr>
        <w:pStyle w:val="ConsPlusNormal"/>
        <w:jc w:val="right"/>
      </w:pPr>
      <w:r>
        <w:t>к приказу Министерства труда</w:t>
      </w:r>
    </w:p>
    <w:p w:rsidR="00D01D1B" w:rsidRDefault="00D01D1B">
      <w:pPr>
        <w:pStyle w:val="ConsPlusNormal"/>
        <w:jc w:val="right"/>
      </w:pPr>
      <w:r>
        <w:t>и социальной защиты</w:t>
      </w:r>
    </w:p>
    <w:p w:rsidR="00D01D1B" w:rsidRDefault="00D01D1B">
      <w:pPr>
        <w:pStyle w:val="ConsPlusNormal"/>
        <w:jc w:val="right"/>
      </w:pPr>
      <w:r>
        <w:t>Российской Федерации</w:t>
      </w:r>
    </w:p>
    <w:p w:rsidR="00D01D1B" w:rsidRDefault="00D01D1B">
      <w:pPr>
        <w:pStyle w:val="ConsPlusNormal"/>
        <w:jc w:val="right"/>
      </w:pPr>
      <w:r>
        <w:t>от 02.12.2016 N 706н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Title"/>
        <w:jc w:val="center"/>
      </w:pPr>
      <w:bookmarkStart w:id="0" w:name="P32"/>
      <w:bookmarkEnd w:id="0"/>
      <w:r>
        <w:t>ОБРАЗЕЦ ЗАЯВЛЕНИЯ</w:t>
      </w:r>
    </w:p>
    <w:p w:rsidR="00D01D1B" w:rsidRDefault="00D01D1B">
      <w:pPr>
        <w:pStyle w:val="ConsPlusTitle"/>
        <w:jc w:val="center"/>
      </w:pPr>
      <w:r>
        <w:t>ДЛЯ ПРОВЕДЕНИЯ НЕЗАВИСИМОЙ ОЦЕНКИ КВАЛИФИКАЦИИ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nformat"/>
        <w:jc w:val="both"/>
      </w:pPr>
      <w:r>
        <w:t xml:space="preserve">                                                      Руководителю</w:t>
      </w:r>
    </w:p>
    <w:p w:rsidR="00D01D1B" w:rsidRDefault="00D01D1B">
      <w:pPr>
        <w:pStyle w:val="ConsPlusNonformat"/>
        <w:jc w:val="both"/>
      </w:pPr>
      <w:r>
        <w:t xml:space="preserve">                                               центра оценки квалификаций</w:t>
      </w:r>
    </w:p>
    <w:p w:rsidR="00D01D1B" w:rsidRDefault="00D01D1B">
      <w:pPr>
        <w:pStyle w:val="ConsPlusNonformat"/>
        <w:jc w:val="both"/>
      </w:pPr>
      <w:r>
        <w:t xml:space="preserve">                                              ____________________________</w:t>
      </w:r>
    </w:p>
    <w:p w:rsidR="00D01D1B" w:rsidRDefault="00D01D1B">
      <w:pPr>
        <w:pStyle w:val="ConsPlusNonformat"/>
        <w:jc w:val="both"/>
      </w:pPr>
      <w:r>
        <w:t>(наименование центра оценки</w:t>
      </w:r>
    </w:p>
    <w:p w:rsidR="00D01D1B" w:rsidRDefault="00D01D1B">
      <w:pPr>
        <w:pStyle w:val="ConsPlusNonformat"/>
        <w:jc w:val="both"/>
      </w:pPr>
      <w:r>
        <w:t xml:space="preserve">                                                      квалификации)</w:t>
      </w:r>
    </w:p>
    <w:p w:rsidR="00D01D1B" w:rsidRDefault="00D01D1B">
      <w:pPr>
        <w:pStyle w:val="ConsPlusNonformat"/>
        <w:jc w:val="both"/>
      </w:pPr>
      <w:r>
        <w:t xml:space="preserve">                                              ____________________________</w:t>
      </w:r>
    </w:p>
    <w:p w:rsidR="00D01D1B" w:rsidRDefault="00D01D1B">
      <w:pPr>
        <w:pStyle w:val="ConsPlusNonformat"/>
        <w:jc w:val="both"/>
      </w:pPr>
      <w:r>
        <w:t xml:space="preserve">                                                          (ФИО)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                             ЗАЯВЛЕНИЕ</w:t>
      </w:r>
    </w:p>
    <w:p w:rsidR="00D01D1B" w:rsidRDefault="00D01D1B">
      <w:pPr>
        <w:pStyle w:val="ConsPlusNonformat"/>
        <w:jc w:val="both"/>
      </w:pPr>
      <w:r>
        <w:t xml:space="preserve">              для проведения независимой оценки квалификации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Я, ____________________________________________________________________</w:t>
      </w:r>
    </w:p>
    <w:p w:rsidR="00D01D1B" w:rsidRDefault="00D01D1B">
      <w:pPr>
        <w:pStyle w:val="ConsPlusNonformat"/>
        <w:jc w:val="both"/>
      </w:pPr>
      <w:r>
        <w:t>(указывается фамилия, имя, отчество (при наличии), дата рождения,</w:t>
      </w:r>
    </w:p>
    <w:p w:rsidR="00D01D1B" w:rsidRDefault="00D01D1B">
      <w:pPr>
        <w:pStyle w:val="ConsPlusNonformat"/>
        <w:jc w:val="both"/>
      </w:pPr>
      <w:r>
        <w:t xml:space="preserve">                           реквизиты документа,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___________________________________________________________________________</w:t>
      </w:r>
    </w:p>
    <w:p w:rsidR="00D01D1B" w:rsidRDefault="00D01D1B">
      <w:pPr>
        <w:pStyle w:val="ConsPlusNonformat"/>
        <w:jc w:val="both"/>
      </w:pPr>
      <w:r>
        <w:t xml:space="preserve">        удостоверяющего личность, - наименование документа, серия,</w:t>
      </w:r>
    </w:p>
    <w:p w:rsidR="00D01D1B" w:rsidRDefault="00D01D1B">
      <w:pPr>
        <w:pStyle w:val="ConsPlusNonformat"/>
        <w:jc w:val="both"/>
      </w:pPr>
      <w:r>
        <w:t xml:space="preserve">                         номер, кем выдан и когда)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__________________________________________________________________________,</w:t>
      </w:r>
    </w:p>
    <w:p w:rsidR="00D01D1B" w:rsidRDefault="00D01D1B">
      <w:pPr>
        <w:pStyle w:val="ConsPlusNonformat"/>
        <w:jc w:val="both"/>
      </w:pPr>
      <w:r>
        <w:t>прошу  допустить  меня  к  сдаче профессионального экзамена по квалификации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__________________________________________________________________________.</w:t>
      </w:r>
    </w:p>
    <w:p w:rsidR="00D01D1B" w:rsidRDefault="00D01D1B">
      <w:pPr>
        <w:pStyle w:val="ConsPlusNonformat"/>
        <w:jc w:val="both"/>
      </w:pPr>
      <w:r>
        <w:t xml:space="preserve">                        (наименование квалификации)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___________________________________________________________________________</w:t>
      </w:r>
    </w:p>
    <w:p w:rsidR="00D01D1B" w:rsidRDefault="00D01D1B">
      <w:pPr>
        <w:pStyle w:val="ConsPlusNonformat"/>
        <w:jc w:val="both"/>
      </w:pPr>
      <w:r>
        <w:t xml:space="preserve">    Контактные данные:</w:t>
      </w:r>
    </w:p>
    <w:p w:rsidR="00D01D1B" w:rsidRDefault="00D01D1B">
      <w:pPr>
        <w:pStyle w:val="ConsPlusNonformat"/>
        <w:jc w:val="both"/>
      </w:pPr>
      <w:r>
        <w:t>адрес регистрации по месту жительства: ____________________________________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__________________________________________________________________________,</w:t>
      </w:r>
    </w:p>
    <w:p w:rsidR="00D01D1B" w:rsidRDefault="00D01D1B">
      <w:pPr>
        <w:pStyle w:val="ConsPlusNonformat"/>
        <w:jc w:val="both"/>
      </w:pPr>
      <w:r>
        <w:t>контактный телефон (при наличии): _________________________________________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__________________________________________________________________________,</w:t>
      </w:r>
    </w:p>
    <w:p w:rsidR="00D01D1B" w:rsidRDefault="00D01D1B">
      <w:pPr>
        <w:pStyle w:val="ConsPlusNonformat"/>
        <w:jc w:val="both"/>
      </w:pPr>
      <w:r>
        <w:t>адрес электронной почты (при наличии): ___________________________________.</w:t>
      </w:r>
    </w:p>
    <w:p w:rsidR="00D01D1B" w:rsidRDefault="00D01D1B">
      <w:pPr>
        <w:pStyle w:val="ConsPlusNonformat"/>
        <w:jc w:val="both"/>
      </w:pPr>
      <w:r>
        <w:t xml:space="preserve">    С  </w:t>
      </w:r>
      <w:hyperlink r:id="rId5" w:history="1">
        <w:r>
          <w:rPr>
            <w:color w:val="0000FF"/>
          </w:rPr>
          <w:t>Правилами</w:t>
        </w:r>
      </w:hyperlink>
      <w:r>
        <w:t xml:space="preserve">  проведения центром оценки квалификаций независимой оценки</w:t>
      </w:r>
    </w:p>
    <w:p w:rsidR="00D01D1B" w:rsidRDefault="00D01D1B">
      <w:pPr>
        <w:pStyle w:val="ConsPlusNonformat"/>
        <w:jc w:val="both"/>
      </w:pPr>
      <w:r>
        <w:t>квалификации    в    форме    профессионального   экзамена,   утвержденными</w:t>
      </w:r>
    </w:p>
    <w:p w:rsidR="00D01D1B" w:rsidRDefault="00D01D1B">
      <w:pPr>
        <w:pStyle w:val="ConsPlusNonformat"/>
        <w:jc w:val="both"/>
      </w:pPr>
      <w:r>
        <w:t>постановлением  Правительства  Российской  Федерации  от  16 ноября 2016 г.</w:t>
      </w:r>
    </w:p>
    <w:p w:rsidR="00D01D1B" w:rsidRDefault="00D01D1B">
      <w:pPr>
        <w:pStyle w:val="ConsPlusNonformat"/>
        <w:jc w:val="both"/>
      </w:pPr>
      <w:r>
        <w:t>N      1204      (Официальный      интернет-портал      правовой информации</w:t>
      </w:r>
    </w:p>
    <w:p w:rsidR="00D01D1B" w:rsidRDefault="00D01D1B">
      <w:pPr>
        <w:pStyle w:val="ConsPlusNonformat"/>
        <w:jc w:val="both"/>
      </w:pPr>
      <w:r>
        <w:t>http://www.pravo.gov.ru, 22.11.2016), ознакомлен(а).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О  готовности  оформления свидетельства о квалификации или заключения о</w:t>
      </w:r>
    </w:p>
    <w:p w:rsidR="00D01D1B" w:rsidRDefault="00D01D1B">
      <w:pPr>
        <w:pStyle w:val="ConsPlusNonformat"/>
        <w:jc w:val="both"/>
      </w:pPr>
      <w:r>
        <w:t>прохождении  профессионального  экзамена  прошу  уведомить  по  контактному</w:t>
      </w:r>
    </w:p>
    <w:p w:rsidR="00D01D1B" w:rsidRDefault="00D01D1B">
      <w:pPr>
        <w:pStyle w:val="ConsPlusNonformat"/>
        <w:jc w:val="both"/>
      </w:pPr>
      <w:r>
        <w:t>телефону  или  адресу  электронной  почты (нужное подчеркнуть), указанным в</w:t>
      </w:r>
    </w:p>
    <w:p w:rsidR="00D01D1B" w:rsidRDefault="00D01D1B">
      <w:pPr>
        <w:pStyle w:val="ConsPlusNonformat"/>
        <w:jc w:val="both"/>
      </w:pPr>
      <w:r>
        <w:t>настоящем заявлении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Свидетельство    о    квалификации   или   заключение   о   прохождении</w:t>
      </w:r>
    </w:p>
    <w:p w:rsidR="00D01D1B" w:rsidRDefault="00D01D1B">
      <w:pPr>
        <w:pStyle w:val="ConsPlusNonformat"/>
        <w:jc w:val="both"/>
      </w:pPr>
      <w:r>
        <w:t>профессионального экзамена прошу направить заказным почтовым отправлением с</w:t>
      </w:r>
    </w:p>
    <w:p w:rsidR="00D01D1B" w:rsidRDefault="00D01D1B">
      <w:pPr>
        <w:pStyle w:val="ConsPlusNonformat"/>
        <w:jc w:val="both"/>
      </w:pPr>
      <w:r>
        <w:t>уведомлением о вручении по адресу:</w:t>
      </w:r>
    </w:p>
    <w:p w:rsidR="00D01D1B" w:rsidRDefault="00D01D1B">
      <w:pPr>
        <w:pStyle w:val="ConsPlusNonformat"/>
        <w:jc w:val="both"/>
      </w:pPr>
      <w:r>
        <w:t>___________________________________________________________________________</w:t>
      </w:r>
    </w:p>
    <w:p w:rsidR="00D01D1B" w:rsidRDefault="00D01D1B">
      <w:pPr>
        <w:pStyle w:val="ConsPlusNonformat"/>
        <w:jc w:val="both"/>
      </w:pPr>
      <w:r>
        <w:t xml:space="preserve">                             (почтовый адрес)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Приложения:</w:t>
      </w:r>
    </w:p>
    <w:p w:rsidR="00D01D1B" w:rsidRDefault="00D01D1B">
      <w:pPr>
        <w:pStyle w:val="ConsPlusNonformat"/>
        <w:jc w:val="both"/>
      </w:pPr>
      <w:r>
        <w:t xml:space="preserve">    1. Копия паспорта или иного документа, удостоверяющего личность.</w:t>
      </w:r>
    </w:p>
    <w:p w:rsidR="00D01D1B" w:rsidRDefault="00D01D1B">
      <w:pPr>
        <w:pStyle w:val="ConsPlusNonformat"/>
        <w:jc w:val="both"/>
      </w:pPr>
      <w:r>
        <w:t xml:space="preserve">    2.   Копии  документов,  указанных  в  реестре  сведений  о  проведении</w:t>
      </w:r>
    </w:p>
    <w:p w:rsidR="00D01D1B" w:rsidRDefault="00D01D1B">
      <w:pPr>
        <w:pStyle w:val="ConsPlusNonformat"/>
        <w:jc w:val="both"/>
      </w:pPr>
      <w:r>
        <w:t>независимой    оценки    квалификации,    необходимых    для    прохождения</w:t>
      </w:r>
    </w:p>
    <w:p w:rsidR="00D01D1B" w:rsidRDefault="00D01D1B">
      <w:pPr>
        <w:pStyle w:val="ConsPlusNonformat"/>
        <w:jc w:val="both"/>
      </w:pPr>
      <w:r>
        <w:t>профессионального экзамена по оцениваемой квалификации.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 xml:space="preserve">    Я  согласен(на) на обработку 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27</w:t>
      </w:r>
    </w:p>
    <w:p w:rsidR="00D01D1B" w:rsidRDefault="00D01D1B">
      <w:pPr>
        <w:pStyle w:val="ConsPlusNonformat"/>
        <w:jc w:val="both"/>
      </w:pPr>
      <w:r>
        <w:t>июля  2006  г.  N 152-ФЗ "О персональных данных" (Собрание законодательства</w:t>
      </w:r>
    </w:p>
    <w:p w:rsidR="00D01D1B" w:rsidRDefault="00D01D1B">
      <w:pPr>
        <w:pStyle w:val="ConsPlusNonformat"/>
        <w:jc w:val="both"/>
      </w:pPr>
      <w:r>
        <w:t>Российской  Федерации,  2006,  N  31,  ст.  3451) моих персональных данных,</w:t>
      </w:r>
    </w:p>
    <w:p w:rsidR="00D01D1B" w:rsidRDefault="00D01D1B">
      <w:pPr>
        <w:pStyle w:val="ConsPlusNonformat"/>
        <w:jc w:val="both"/>
      </w:pPr>
      <w:r>
        <w:t>указанных  в  настоящем заявлении и прилагаемых к нему документах (фамилия,</w:t>
      </w:r>
    </w:p>
    <w:p w:rsidR="00D01D1B" w:rsidRDefault="00D01D1B">
      <w:pPr>
        <w:pStyle w:val="ConsPlusNonformat"/>
        <w:jc w:val="both"/>
      </w:pPr>
      <w:r>
        <w:t>имя, отчество  (при  наличии),  дата и место рождения, реквизиты документа,</w:t>
      </w:r>
    </w:p>
    <w:p w:rsidR="00D01D1B" w:rsidRDefault="00D01D1B">
      <w:pPr>
        <w:pStyle w:val="ConsPlusNonformat"/>
        <w:jc w:val="both"/>
      </w:pPr>
      <w:r>
        <w:t>удостоверяющего личность, - наименование документа, серия, номер, кем выдан</w:t>
      </w:r>
    </w:p>
    <w:p w:rsidR="00D01D1B" w:rsidRDefault="00D01D1B">
      <w:pPr>
        <w:pStyle w:val="ConsPlusNonformat"/>
        <w:jc w:val="both"/>
      </w:pPr>
      <w:r>
        <w:t>и  когда,  место  проживания  (регистрации),  место  работы,  образование и</w:t>
      </w:r>
    </w:p>
    <w:p w:rsidR="00D01D1B" w:rsidRDefault="00D01D1B">
      <w:pPr>
        <w:pStyle w:val="ConsPlusNonformat"/>
        <w:jc w:val="both"/>
      </w:pPr>
      <w:r>
        <w:t>квалификация),  а также результатов прохождения профессионального экзамена,</w:t>
      </w:r>
    </w:p>
    <w:p w:rsidR="00D01D1B" w:rsidRDefault="00D01D1B">
      <w:pPr>
        <w:pStyle w:val="ConsPlusNonformat"/>
        <w:jc w:val="both"/>
      </w:pPr>
      <w:r>
        <w:t>присвоения  квалификации  и выдачи свидетельства о квалификации, внесения и</w:t>
      </w:r>
    </w:p>
    <w:p w:rsidR="00D01D1B" w:rsidRDefault="00D01D1B">
      <w:pPr>
        <w:pStyle w:val="ConsPlusNonformat"/>
        <w:jc w:val="both"/>
      </w:pPr>
      <w:r>
        <w:t>хранения   соответствующей  информации  в  реестре  сведений  о  проведении</w:t>
      </w:r>
    </w:p>
    <w:p w:rsidR="00D01D1B" w:rsidRDefault="00D01D1B">
      <w:pPr>
        <w:pStyle w:val="ConsPlusNonformat"/>
        <w:jc w:val="both"/>
      </w:pPr>
      <w:r>
        <w:t xml:space="preserve">независимой  оценки  квалификации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3</w:t>
      </w:r>
    </w:p>
    <w:p w:rsidR="00D01D1B" w:rsidRDefault="00D01D1B">
      <w:pPr>
        <w:pStyle w:val="ConsPlusNonformat"/>
        <w:jc w:val="both"/>
      </w:pPr>
      <w:r>
        <w:t>июля 2016 г. N 238-ФЗ "О независимой оценке квалификации".</w:t>
      </w:r>
    </w:p>
    <w:p w:rsidR="00D01D1B" w:rsidRDefault="00D01D1B">
      <w:pPr>
        <w:pStyle w:val="ConsPlusNonformat"/>
        <w:jc w:val="both"/>
      </w:pPr>
      <w:r>
        <w:t xml:space="preserve">    Я  уведомлен(а)  и  понимаю,  что  под  обработкой  персональных данных</w:t>
      </w:r>
    </w:p>
    <w:p w:rsidR="00D01D1B" w:rsidRDefault="00D01D1B">
      <w:pPr>
        <w:pStyle w:val="ConsPlusNonformat"/>
        <w:jc w:val="both"/>
      </w:pPr>
      <w:r>
        <w:t>подразумевается  совершение следующих действий (операций): сбор, обработка,</w:t>
      </w:r>
    </w:p>
    <w:p w:rsidR="00D01D1B" w:rsidRDefault="00D01D1B">
      <w:pPr>
        <w:pStyle w:val="ConsPlusNonformat"/>
        <w:jc w:val="both"/>
      </w:pPr>
      <w:r>
        <w:t>запись,   систематизация,   накопление,  хранение,  уточнение  (обновление,</w:t>
      </w:r>
    </w:p>
    <w:p w:rsidR="00D01D1B" w:rsidRDefault="00D01D1B">
      <w:pPr>
        <w:pStyle w:val="ConsPlusNonformat"/>
        <w:jc w:val="both"/>
      </w:pPr>
      <w:r>
        <w:t>изменение),     извлечение,    использование,    подтверждение,    передача</w:t>
      </w:r>
    </w:p>
    <w:p w:rsidR="00D01D1B" w:rsidRDefault="00D01D1B">
      <w:pPr>
        <w:pStyle w:val="ConsPlusNonformat"/>
        <w:jc w:val="both"/>
      </w:pPr>
      <w:r>
        <w:t>(распространение,  предоставление,  доступ),  обезличивание,  блокирование,</w:t>
      </w:r>
    </w:p>
    <w:p w:rsidR="00D01D1B" w:rsidRDefault="00D01D1B">
      <w:pPr>
        <w:pStyle w:val="ConsPlusNonformat"/>
        <w:jc w:val="both"/>
      </w:pPr>
      <w:r>
        <w:t>удаление,  уничтожение  персональных  данных  по  истечении  срока действия</w:t>
      </w:r>
    </w:p>
    <w:p w:rsidR="00D01D1B" w:rsidRDefault="00D01D1B">
      <w:pPr>
        <w:pStyle w:val="ConsPlusNonformat"/>
        <w:jc w:val="both"/>
      </w:pPr>
      <w:r>
        <w:t xml:space="preserve">настоящего согласия 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27 июля 2006 г.</w:t>
      </w:r>
    </w:p>
    <w:p w:rsidR="00D01D1B" w:rsidRDefault="00D01D1B">
      <w:pPr>
        <w:pStyle w:val="ConsPlusNonformat"/>
        <w:jc w:val="both"/>
      </w:pPr>
      <w:r>
        <w:t>N 152-ФЗ "О персональных данных".</w:t>
      </w:r>
    </w:p>
    <w:p w:rsidR="00D01D1B" w:rsidRDefault="00D01D1B">
      <w:pPr>
        <w:pStyle w:val="ConsPlusNonformat"/>
        <w:jc w:val="both"/>
      </w:pPr>
    </w:p>
    <w:p w:rsidR="00D01D1B" w:rsidRDefault="00D01D1B">
      <w:pPr>
        <w:pStyle w:val="ConsPlusNonformat"/>
        <w:jc w:val="both"/>
      </w:pPr>
      <w:r>
        <w:t>________________         ___________________________         ______________</w:t>
      </w:r>
    </w:p>
    <w:p w:rsidR="00D01D1B" w:rsidRDefault="00D01D1B">
      <w:pPr>
        <w:pStyle w:val="ConsPlusNonformat"/>
        <w:jc w:val="both"/>
      </w:pPr>
      <w:r>
        <w:t xml:space="preserve">   (подпись)                (расшифровка подписи)                (дата)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  <w:bookmarkStart w:id="1" w:name="_GoBack"/>
      <w:bookmarkEnd w:id="1"/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right"/>
        <w:outlineLvl w:val="0"/>
      </w:pPr>
      <w:r>
        <w:t>Приложение N 2</w:t>
      </w:r>
    </w:p>
    <w:p w:rsidR="00D01D1B" w:rsidRDefault="00D01D1B">
      <w:pPr>
        <w:pStyle w:val="ConsPlusNormal"/>
        <w:jc w:val="right"/>
      </w:pPr>
      <w:r>
        <w:t>к приказу Министерства труда</w:t>
      </w:r>
    </w:p>
    <w:p w:rsidR="00D01D1B" w:rsidRDefault="00D01D1B">
      <w:pPr>
        <w:pStyle w:val="ConsPlusNormal"/>
        <w:jc w:val="right"/>
      </w:pPr>
      <w:r>
        <w:t>и социальной защиты</w:t>
      </w:r>
    </w:p>
    <w:p w:rsidR="00D01D1B" w:rsidRDefault="00D01D1B">
      <w:pPr>
        <w:pStyle w:val="ConsPlusNormal"/>
        <w:jc w:val="right"/>
      </w:pPr>
      <w:r>
        <w:t>Российской Федерации</w:t>
      </w:r>
    </w:p>
    <w:p w:rsidR="00D01D1B" w:rsidRDefault="00D01D1B">
      <w:pPr>
        <w:pStyle w:val="ConsPlusNormal"/>
        <w:jc w:val="right"/>
      </w:pPr>
      <w:r>
        <w:t>от 02.12.2016 N 706н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Title"/>
        <w:jc w:val="center"/>
      </w:pPr>
      <w:bookmarkStart w:id="2" w:name="P120"/>
      <w:bookmarkEnd w:id="2"/>
      <w:r>
        <w:t>ПОРЯДОК</w:t>
      </w:r>
    </w:p>
    <w:p w:rsidR="00D01D1B" w:rsidRDefault="00D01D1B">
      <w:pPr>
        <w:pStyle w:val="ConsPlusTitle"/>
        <w:jc w:val="center"/>
      </w:pPr>
      <w:r>
        <w:t>ПОДАЧИ ЗАЯВЛЕНИЯ ДЛЯ ПРОВЕДЕНИЯ НЕЗАВИСИМОЙ</w:t>
      </w:r>
    </w:p>
    <w:p w:rsidR="00D01D1B" w:rsidRDefault="00D01D1B">
      <w:pPr>
        <w:pStyle w:val="ConsPlusTitle"/>
        <w:jc w:val="center"/>
      </w:pPr>
      <w:r>
        <w:t>ОЦЕНКИ КВАЛИФИКАЦИИ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ind w:firstLine="540"/>
        <w:jc w:val="both"/>
      </w:pPr>
      <w:r>
        <w:t xml:space="preserve">1. Настоящий Порядок устанавливает правила подачи работниками или лицами, претендующими на осуществление определенного вида трудовой деятельности, заявления для проведения независимой оценки квалификации в соответствии с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3 июля 2016 года N 238-ФЗ "О независимой оценке квалификации" (далее соответственно - соискатели, независимая оценка квалификации, заявление).</w:t>
      </w:r>
    </w:p>
    <w:p w:rsidR="00D01D1B" w:rsidRDefault="00D01D1B">
      <w:pPr>
        <w:pStyle w:val="ConsPlusNormal"/>
        <w:ind w:firstLine="540"/>
        <w:jc w:val="both"/>
      </w:pPr>
      <w:r>
        <w:t>2. Заявление подается соискателем лично, либо через законного представителя соискателя, или иным лицом, которому непосредственно соискателем выдана доверенность, оформленная в порядке, установленном законодательством Российской Федерации, в центр оценки квалификаций (далее - Центр) либо направляется заказным почтовым отправлением с уведомлением о вручении по почтовому адресу Центра, указанному в реестре сведений о проведении независимой оценки квалификации (далее - реестр), или в форме электронного документа с использованием информационно-телекоммуникационных сетей общего пользования, в том числе сети "Интернет".</w:t>
      </w:r>
    </w:p>
    <w:p w:rsidR="00D01D1B" w:rsidRDefault="00D01D1B">
      <w:pPr>
        <w:pStyle w:val="ConsPlusNormal"/>
        <w:ind w:firstLine="540"/>
        <w:jc w:val="both"/>
      </w:pPr>
      <w:r>
        <w:t>3. К заявлению прилагаются документы, необходимые для прохождения соискателем профессионального экзамена по соответствующей квалификации, указанные в реестре.</w:t>
      </w: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jc w:val="both"/>
      </w:pPr>
    </w:p>
    <w:p w:rsidR="00D01D1B" w:rsidRDefault="00D01D1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01D1B" w:rsidRDefault="00D01D1B"/>
    <w:sectPr w:rsidR="00D01D1B" w:rsidSect="00A12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28B"/>
    <w:rsid w:val="001269B7"/>
    <w:rsid w:val="003A6AA5"/>
    <w:rsid w:val="00914E4E"/>
    <w:rsid w:val="009D261B"/>
    <w:rsid w:val="00A128F4"/>
    <w:rsid w:val="00BC0C18"/>
    <w:rsid w:val="00BF7847"/>
    <w:rsid w:val="00D0128B"/>
    <w:rsid w:val="00D01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0C18"/>
    <w:pPr>
      <w:spacing w:after="200" w:line="276" w:lineRule="auto"/>
    </w:pPr>
    <w:rPr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0128B"/>
    <w:pPr>
      <w:widowControl w:val="0"/>
      <w:autoSpaceDE w:val="0"/>
      <w:autoSpaceDN w:val="0"/>
    </w:pPr>
    <w:rPr>
      <w:rFonts w:eastAsia="Times New Roman"/>
      <w:sz w:val="28"/>
      <w:szCs w:val="28"/>
    </w:rPr>
  </w:style>
  <w:style w:type="paragraph" w:customStyle="1" w:styleId="ConsPlusNonformat">
    <w:name w:val="ConsPlusNonformat"/>
    <w:uiPriority w:val="99"/>
    <w:rsid w:val="00D0128B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0128B"/>
    <w:pPr>
      <w:widowControl w:val="0"/>
      <w:autoSpaceDE w:val="0"/>
      <w:autoSpaceDN w:val="0"/>
    </w:pPr>
    <w:rPr>
      <w:rFonts w:eastAsia="Times New Roman"/>
      <w:b/>
      <w:bCs/>
      <w:sz w:val="28"/>
      <w:szCs w:val="28"/>
    </w:rPr>
  </w:style>
  <w:style w:type="paragraph" w:customStyle="1" w:styleId="ConsPlusTitlePage">
    <w:name w:val="ConsPlusTitlePage"/>
    <w:uiPriority w:val="99"/>
    <w:rsid w:val="00D0128B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14DA4C1C96C08179A30400C0817A41DC6EE7E66FB8B7412A2A5313693L9cE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14DA4C1C96C08179A30400C0817A41DC6EE7E67F6887412A2A5313693L9c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14DA4C1C96C08179A30400C0817A41DC6EE7E66FB8B7412A2A5313693L9cEI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14DA4C1C96C08179A30400C0817A41DC6EE7961F68E7412A2A53136939EAFE4B4F2C0C096E713CFLCc8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E14DA4C1C96C08179A30400C0817A41DC6EE7E67F6887412A2A53136939EAFE4B4F2C0C096E713C6LCcBI" TargetMode="External"/><Relationship Id="rId9" Type="http://schemas.openxmlformats.org/officeDocument/2006/relationships/hyperlink" Target="consultantplus://offline/ref=E14DA4C1C96C08179A30400C0817A41DC6EE7E67F6887412A2A5313693L9c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1133</Words>
  <Characters>6462</Characters>
  <Application>Microsoft Office Outlook</Application>
  <DocSecurity>0</DocSecurity>
  <Lines>0</Lines>
  <Paragraphs>0</Paragraphs>
  <ScaleCrop>false</ScaleCrop>
  <Company>ЗАО "ЦТБиД "Полисервис"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Зарегистрировано в Минюсте России 20 декабря 2016 г</dc:title>
  <dc:subject/>
  <dc:creator>KlimchukNE</dc:creator>
  <cp:keywords/>
  <dc:description/>
  <cp:lastModifiedBy>miroshnichenko</cp:lastModifiedBy>
  <cp:revision>2</cp:revision>
  <dcterms:created xsi:type="dcterms:W3CDTF">2017-05-10T01:54:00Z</dcterms:created>
  <dcterms:modified xsi:type="dcterms:W3CDTF">2017-05-10T01:54:00Z</dcterms:modified>
</cp:coreProperties>
</file>