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E7" w:rsidRDefault="005D21E7">
      <w:pPr>
        <w:pStyle w:val="ConsPlusNormal"/>
        <w:ind w:firstLine="540"/>
        <w:jc w:val="both"/>
        <w:outlineLvl w:val="0"/>
      </w:pPr>
    </w:p>
    <w:p w:rsidR="005D21E7" w:rsidRDefault="005D21E7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D21E7" w:rsidRDefault="005D21E7">
      <w:pPr>
        <w:pStyle w:val="ConsPlusTitle"/>
        <w:jc w:val="center"/>
      </w:pPr>
    </w:p>
    <w:p w:rsidR="005D21E7" w:rsidRDefault="005D21E7">
      <w:pPr>
        <w:pStyle w:val="ConsPlusTitle"/>
        <w:jc w:val="center"/>
      </w:pPr>
      <w:r>
        <w:t>ПОСТАНОВЛЕНИЕ</w:t>
      </w:r>
    </w:p>
    <w:p w:rsidR="005D21E7" w:rsidRDefault="005D21E7">
      <w:pPr>
        <w:pStyle w:val="ConsPlusTitle"/>
        <w:jc w:val="center"/>
      </w:pPr>
      <w:r>
        <w:t>от 16 ноября 2016 г. N 1204</w:t>
      </w:r>
    </w:p>
    <w:p w:rsidR="005D21E7" w:rsidRDefault="005D21E7">
      <w:pPr>
        <w:pStyle w:val="ConsPlusTitle"/>
        <w:jc w:val="center"/>
      </w:pPr>
    </w:p>
    <w:p w:rsidR="005D21E7" w:rsidRDefault="005D21E7">
      <w:pPr>
        <w:pStyle w:val="ConsPlusTitle"/>
        <w:jc w:val="center"/>
      </w:pPr>
      <w:r>
        <w:t>ОБ УТВЕРЖДЕНИИ ПРАВИЛ</w:t>
      </w:r>
    </w:p>
    <w:p w:rsidR="005D21E7" w:rsidRDefault="005D21E7">
      <w:pPr>
        <w:pStyle w:val="ConsPlusTitle"/>
        <w:jc w:val="center"/>
      </w:pPr>
      <w:r>
        <w:t>ПРОВЕДЕНИЯ ЦЕНТРОМ ОЦЕНКИ КВАЛИФИКАЦИЙ НЕЗАВИСИМОЙ ОЦЕНКИ</w:t>
      </w:r>
    </w:p>
    <w:p w:rsidR="005D21E7" w:rsidRDefault="005D21E7">
      <w:pPr>
        <w:pStyle w:val="ConsPlusTitle"/>
        <w:jc w:val="center"/>
      </w:pPr>
      <w:r>
        <w:t>КВАЛИФИКАЦИИ В ФОРМЕ ПРОФЕССИОНАЛЬНОГО ЭКЗАМЕНА</w:t>
      </w:r>
    </w:p>
    <w:p w:rsidR="005D21E7" w:rsidRDefault="005D21E7">
      <w:pPr>
        <w:pStyle w:val="ConsPlusNormal"/>
        <w:jc w:val="center"/>
      </w:pPr>
    </w:p>
    <w:p w:rsidR="005D21E7" w:rsidRDefault="005D21E7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1 статьи 4</w:t>
        </w:r>
      </w:hyperlink>
      <w:r>
        <w:t xml:space="preserve"> Федерального закона "О независимой оценке квалификации" Правительство Российской Федерации постановляет:</w:t>
      </w:r>
    </w:p>
    <w:p w:rsidR="005D21E7" w:rsidRDefault="005D21E7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28" w:history="1">
        <w:r>
          <w:rPr>
            <w:color w:val="0000FF"/>
          </w:rPr>
          <w:t>Правила</w:t>
        </w:r>
      </w:hyperlink>
      <w:r>
        <w:t xml:space="preserve"> проведения центром оценки квалификаций независимой оценки квалификации в форме профессионального экзамена.</w:t>
      </w:r>
    </w:p>
    <w:p w:rsidR="005D21E7" w:rsidRDefault="005D21E7">
      <w:pPr>
        <w:pStyle w:val="ConsPlusNormal"/>
        <w:ind w:firstLine="540"/>
        <w:jc w:val="both"/>
      </w:pPr>
      <w:r>
        <w:t xml:space="preserve">2. Министерству труда и социальной защиты Российской Федерации давать разъяснения по вопросам применения </w:t>
      </w:r>
      <w:hyperlink w:anchor="P28" w:history="1">
        <w:r>
          <w:rPr>
            <w:color w:val="0000FF"/>
          </w:rPr>
          <w:t>Правил</w:t>
        </w:r>
      </w:hyperlink>
      <w:r>
        <w:t xml:space="preserve"> проведения центром оценки квалификаций независимой оценки квалификации в форме профессионального экзамена, утвержденных настоящим постановлением.</w:t>
      </w:r>
    </w:p>
    <w:p w:rsidR="005D21E7" w:rsidRDefault="005D21E7">
      <w:pPr>
        <w:pStyle w:val="ConsPlusNormal"/>
        <w:ind w:firstLine="540"/>
        <w:jc w:val="both"/>
      </w:pPr>
      <w:r>
        <w:t>3. Настоящее постановление вступает в силу с 1 января 2017 г.</w:t>
      </w:r>
    </w:p>
    <w:p w:rsidR="005D21E7" w:rsidRDefault="005D21E7">
      <w:pPr>
        <w:pStyle w:val="ConsPlusNormal"/>
        <w:ind w:firstLine="540"/>
        <w:jc w:val="both"/>
      </w:pPr>
    </w:p>
    <w:p w:rsidR="005D21E7" w:rsidRDefault="005D21E7">
      <w:pPr>
        <w:pStyle w:val="ConsPlusNormal"/>
        <w:jc w:val="right"/>
      </w:pPr>
      <w:r>
        <w:t>Председатель Правительства</w:t>
      </w:r>
    </w:p>
    <w:p w:rsidR="005D21E7" w:rsidRDefault="005D21E7">
      <w:pPr>
        <w:pStyle w:val="ConsPlusNormal"/>
        <w:jc w:val="right"/>
      </w:pPr>
      <w:r>
        <w:t>Российской Федерации</w:t>
      </w:r>
    </w:p>
    <w:p w:rsidR="005D21E7" w:rsidRDefault="005D21E7">
      <w:pPr>
        <w:pStyle w:val="ConsPlusNormal"/>
        <w:jc w:val="right"/>
      </w:pPr>
      <w:r>
        <w:t>Д.МЕДВЕДЕВ</w:t>
      </w: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</w:p>
    <w:p w:rsidR="005D21E7" w:rsidRDefault="005D21E7">
      <w:pPr>
        <w:pStyle w:val="ConsPlusNormal"/>
        <w:jc w:val="right"/>
      </w:pPr>
      <w:bookmarkStart w:id="0" w:name="_GoBack"/>
      <w:bookmarkEnd w:id="0"/>
    </w:p>
    <w:p w:rsidR="005D21E7" w:rsidRDefault="005D21E7">
      <w:pPr>
        <w:pStyle w:val="ConsPlusNormal"/>
        <w:jc w:val="right"/>
        <w:outlineLvl w:val="0"/>
      </w:pPr>
      <w:r>
        <w:t>Утверждены</w:t>
      </w:r>
    </w:p>
    <w:p w:rsidR="005D21E7" w:rsidRDefault="005D21E7">
      <w:pPr>
        <w:pStyle w:val="ConsPlusNormal"/>
        <w:jc w:val="right"/>
      </w:pPr>
      <w:r>
        <w:t>постановлением Правительства</w:t>
      </w:r>
    </w:p>
    <w:p w:rsidR="005D21E7" w:rsidRDefault="005D21E7">
      <w:pPr>
        <w:pStyle w:val="ConsPlusNormal"/>
        <w:jc w:val="right"/>
      </w:pPr>
      <w:r>
        <w:t>Российской Федерации</w:t>
      </w:r>
    </w:p>
    <w:p w:rsidR="005D21E7" w:rsidRDefault="005D21E7">
      <w:pPr>
        <w:pStyle w:val="ConsPlusNormal"/>
        <w:jc w:val="right"/>
      </w:pPr>
      <w:r>
        <w:t>от 16 ноября 2016 г. N 1204</w:t>
      </w:r>
    </w:p>
    <w:p w:rsidR="005D21E7" w:rsidRDefault="005D21E7">
      <w:pPr>
        <w:pStyle w:val="ConsPlusNormal"/>
        <w:jc w:val="center"/>
      </w:pPr>
    </w:p>
    <w:p w:rsidR="005D21E7" w:rsidRDefault="005D21E7">
      <w:pPr>
        <w:pStyle w:val="ConsPlusTitle"/>
        <w:jc w:val="center"/>
      </w:pPr>
      <w:bookmarkStart w:id="1" w:name="P28"/>
      <w:bookmarkEnd w:id="1"/>
      <w:r>
        <w:t>ПРАВИЛА</w:t>
      </w:r>
    </w:p>
    <w:p w:rsidR="005D21E7" w:rsidRDefault="005D21E7">
      <w:pPr>
        <w:pStyle w:val="ConsPlusTitle"/>
        <w:jc w:val="center"/>
      </w:pPr>
      <w:r>
        <w:t>ПРОВЕДЕНИЯ ЦЕНТРОМ ОЦЕНКИ КВАЛИФИКАЦИЙ НЕЗАВИСИМОЙ ОЦЕНКИ</w:t>
      </w:r>
    </w:p>
    <w:p w:rsidR="005D21E7" w:rsidRDefault="005D21E7">
      <w:pPr>
        <w:pStyle w:val="ConsPlusTitle"/>
        <w:jc w:val="center"/>
      </w:pPr>
      <w:r>
        <w:t>КВАЛИФИКАЦИИ В ФОРМЕ ПРОФЕССИОНАЛЬНОГО ЭКЗАМЕНА</w:t>
      </w:r>
    </w:p>
    <w:p w:rsidR="005D21E7" w:rsidRDefault="005D21E7">
      <w:pPr>
        <w:pStyle w:val="ConsPlusNormal"/>
        <w:jc w:val="center"/>
      </w:pPr>
    </w:p>
    <w:p w:rsidR="005D21E7" w:rsidRDefault="005D21E7">
      <w:pPr>
        <w:pStyle w:val="ConsPlusNormal"/>
        <w:ind w:firstLine="540"/>
        <w:jc w:val="both"/>
      </w:pPr>
      <w:r>
        <w:t>1. Настоящие Правила устанавливают порядок проведения центром оценки квалификаций независимой оценки квалификации в форме профессионального экзамена.</w:t>
      </w:r>
    </w:p>
    <w:p w:rsidR="005D21E7" w:rsidRDefault="005D21E7">
      <w:pPr>
        <w:pStyle w:val="ConsPlusNormal"/>
        <w:ind w:firstLine="540"/>
        <w:jc w:val="both"/>
      </w:pPr>
      <w:r>
        <w:t>2. Понятия, используемые в настоящих Правилах, означают следующее:</w:t>
      </w:r>
    </w:p>
    <w:p w:rsidR="005D21E7" w:rsidRDefault="005D21E7">
      <w:pPr>
        <w:pStyle w:val="ConsPlusNormal"/>
        <w:ind w:firstLine="540"/>
        <w:jc w:val="both"/>
      </w:pPr>
      <w:r>
        <w:t>"оценочные средства для проведения независимой оценки квалификации" - комплекс заданий, критериев оценки, используемых центрами оценки квалификаций при проведении профессионального экзамена;</w:t>
      </w:r>
    </w:p>
    <w:p w:rsidR="005D21E7" w:rsidRDefault="005D21E7">
      <w:pPr>
        <w:pStyle w:val="ConsPlusNormal"/>
        <w:ind w:firstLine="540"/>
        <w:jc w:val="both"/>
      </w:pPr>
      <w:r>
        <w:t>"реестр сведений о проведении независимой оценки квалификации" - информационный ресурс для обеспечения проведения независимой оценки квалификации;</w:t>
      </w:r>
    </w:p>
    <w:p w:rsidR="005D21E7" w:rsidRDefault="005D21E7">
      <w:pPr>
        <w:pStyle w:val="ConsPlusNormal"/>
        <w:ind w:firstLine="540"/>
        <w:jc w:val="both"/>
      </w:pPr>
      <w:r>
        <w:t xml:space="preserve">"совет по профессиональным квалификациям" - орган управления, наделенный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независимой оценке квалификации" полномочиями по организации проведения независимой оценки квалификации по определенному виду профессиональной деятельности;</w:t>
      </w:r>
    </w:p>
    <w:p w:rsidR="005D21E7" w:rsidRDefault="005D21E7">
      <w:pPr>
        <w:pStyle w:val="ConsPlusNormal"/>
        <w:ind w:firstLine="540"/>
        <w:jc w:val="both"/>
      </w:pPr>
      <w:r>
        <w:t xml:space="preserve">"соискатель" - работник или претендующее на осуществление определенного вида трудовой деятельности лицо, которые обратились, в том числе по направлению работодателя, в центр оценки квалификаций для подтверждения своей квалификации в порядке, установленном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независимой оценке квалификации" и настоящими Правилами;</w:t>
      </w:r>
    </w:p>
    <w:p w:rsidR="005D21E7" w:rsidRDefault="005D21E7">
      <w:pPr>
        <w:pStyle w:val="ConsPlusNormal"/>
        <w:ind w:firstLine="540"/>
        <w:jc w:val="both"/>
      </w:pPr>
      <w:r>
        <w:t xml:space="preserve">"центр оценки квалификаций" - юридическое лицо, осуществляющее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 независимой оценке квалификации" деятельность по проведению независимой оценки квалификации.</w:t>
      </w:r>
    </w:p>
    <w:p w:rsidR="005D21E7" w:rsidRDefault="005D21E7">
      <w:pPr>
        <w:pStyle w:val="ConsPlusNormal"/>
        <w:ind w:firstLine="540"/>
        <w:jc w:val="both"/>
      </w:pPr>
      <w:bookmarkStart w:id="2" w:name="P39"/>
      <w:bookmarkEnd w:id="2"/>
      <w:r>
        <w:t xml:space="preserve">3. Профессиональный экзамен проводится центром оценки квалификаций для подтверждения соответствия квалификации соискателя положениям профессионального </w:t>
      </w:r>
      <w:hyperlink r:id="rId8" w:history="1">
        <w:r>
          <w:rPr>
            <w:color w:val="0000FF"/>
          </w:rPr>
          <w:t>стандарта</w:t>
        </w:r>
      </w:hyperlink>
      <w:r>
        <w:t xml:space="preserve"> или квалификационным требованиям, установленным федеральными законами и иными нормативными правовыми актами Российской Федерации.</w:t>
      </w:r>
    </w:p>
    <w:p w:rsidR="005D21E7" w:rsidRDefault="005D21E7">
      <w:pPr>
        <w:pStyle w:val="ConsPlusNormal"/>
        <w:ind w:firstLine="540"/>
        <w:jc w:val="both"/>
      </w:pPr>
      <w:r>
        <w:t>4. В целях информирования граждан и организаций о проведении профессионального экзамена на официальных сайтах центра оценки квалификаций и совета по профессиональным квалификациям в информационно-телекоммуникационной сети "Интернет" и в реестре сведений о проведении независимой оценки квалификации размещаются следующие сведения и документы:</w:t>
      </w:r>
    </w:p>
    <w:p w:rsidR="005D21E7" w:rsidRDefault="005D21E7">
      <w:pPr>
        <w:pStyle w:val="ConsPlusNormal"/>
        <w:ind w:firstLine="540"/>
        <w:jc w:val="both"/>
      </w:pPr>
      <w:r>
        <w:t xml:space="preserve">а) наименования квалификаций и требования к квалификации, предусмотренные </w:t>
      </w:r>
      <w:hyperlink w:anchor="P39" w:history="1">
        <w:r>
          <w:rPr>
            <w:color w:val="0000FF"/>
          </w:rPr>
          <w:t>пунктом 3</w:t>
        </w:r>
      </w:hyperlink>
      <w:r>
        <w:t xml:space="preserve"> настоящих Правил, на соответствие которым центр оценки квалификаций проводит независимую оценку квалификации;</w:t>
      </w:r>
    </w:p>
    <w:p w:rsidR="005D21E7" w:rsidRDefault="005D21E7">
      <w:pPr>
        <w:pStyle w:val="ConsPlusNormal"/>
        <w:ind w:firstLine="540"/>
        <w:jc w:val="both"/>
      </w:pPr>
      <w:r>
        <w:t>б) сроки действия свидетельств о квалификации по соответствующим квалификациям;</w:t>
      </w:r>
    </w:p>
    <w:p w:rsidR="005D21E7" w:rsidRDefault="005D21E7">
      <w:pPr>
        <w:pStyle w:val="ConsPlusNormal"/>
        <w:ind w:firstLine="540"/>
        <w:jc w:val="both"/>
      </w:pPr>
      <w:r>
        <w:t>в) перечень документов, необходимых для прохождения профессионального экзамена по соответствующим квалификациям;</w:t>
      </w:r>
    </w:p>
    <w:p w:rsidR="005D21E7" w:rsidRDefault="005D21E7">
      <w:pPr>
        <w:pStyle w:val="ConsPlusNormal"/>
        <w:ind w:firstLine="540"/>
        <w:jc w:val="both"/>
      </w:pPr>
      <w:r>
        <w:t>г) комплекс заданий, входящих в состав оценочных средств для проведения независимой оценки квалификации;</w:t>
      </w:r>
    </w:p>
    <w:p w:rsidR="005D21E7" w:rsidRDefault="005D21E7">
      <w:pPr>
        <w:pStyle w:val="ConsPlusNormal"/>
        <w:ind w:firstLine="540"/>
        <w:jc w:val="both"/>
      </w:pPr>
      <w:r>
        <w:t>д) почтовые адреса, адреса электронной почты, адреса официальных сайтов центра оценки квалификаций и совета по профессиональным квалификациям в информационно-телекоммуникационной сети "Интернет";</w:t>
      </w:r>
    </w:p>
    <w:p w:rsidR="005D21E7" w:rsidRDefault="005D21E7">
      <w:pPr>
        <w:pStyle w:val="ConsPlusNormal"/>
        <w:ind w:firstLine="540"/>
        <w:jc w:val="both"/>
      </w:pPr>
      <w:r>
        <w:t>е) адреса мест проведения профессионального экзамена;</w:t>
      </w:r>
    </w:p>
    <w:p w:rsidR="005D21E7" w:rsidRDefault="005D21E7">
      <w:pPr>
        <w:pStyle w:val="ConsPlusNormal"/>
        <w:ind w:firstLine="540"/>
        <w:jc w:val="both"/>
      </w:pPr>
      <w:r>
        <w:t>ж) образец заявления соискателя о проведении профессионального экзамена;</w:t>
      </w:r>
    </w:p>
    <w:p w:rsidR="005D21E7" w:rsidRDefault="005D21E7">
      <w:pPr>
        <w:pStyle w:val="ConsPlusNormal"/>
        <w:ind w:firstLine="540"/>
        <w:jc w:val="both"/>
      </w:pPr>
      <w:r>
        <w:t>з) настоящие Правила.</w:t>
      </w:r>
    </w:p>
    <w:p w:rsidR="005D21E7" w:rsidRDefault="005D21E7">
      <w:pPr>
        <w:pStyle w:val="ConsPlusNormal"/>
        <w:ind w:firstLine="540"/>
        <w:jc w:val="both"/>
      </w:pPr>
      <w:r>
        <w:t>5. Профессиональный экзамен проводится по инициативе соискателя за счет средств соискателя, иных физических и (или) юридических лиц либо по направлению работодателя за счет средств работодателя в порядке, установленном трудовым законодательством.</w:t>
      </w:r>
    </w:p>
    <w:p w:rsidR="005D21E7" w:rsidRDefault="005D21E7">
      <w:pPr>
        <w:pStyle w:val="ConsPlusNormal"/>
        <w:ind w:firstLine="540"/>
        <w:jc w:val="both"/>
      </w:pPr>
      <w:r>
        <w:t>6. Лицо, за счет средств которого проводится профессиональный экзамен (соискатель, работодатель, иное физическое и (или) юридическое лицо), производит оплату услуг по проведению профессионального экзамена на основании заключенного между ним и центром оценки квалификаций договора о возмездном оказании услуг (далее - договор).</w:t>
      </w:r>
    </w:p>
    <w:p w:rsidR="005D21E7" w:rsidRDefault="005D21E7">
      <w:pPr>
        <w:pStyle w:val="ConsPlusNormal"/>
        <w:ind w:firstLine="540"/>
        <w:jc w:val="both"/>
      </w:pPr>
      <w:r>
        <w:t xml:space="preserve">7. Для прохождения профессионального экзамена соискатель лично или через </w:t>
      </w:r>
      <w:hyperlink r:id="rId9" w:history="1">
        <w:r>
          <w:rPr>
            <w:color w:val="0000FF"/>
          </w:rPr>
          <w:t>законного представителя</w:t>
        </w:r>
      </w:hyperlink>
      <w:r>
        <w:t xml:space="preserve"> представляет в центр оценки квалификаций на бумажном или электронном носителе комплект документов, включающий в себя (далее - комплект документов соискателя):</w:t>
      </w:r>
    </w:p>
    <w:p w:rsidR="005D21E7" w:rsidRDefault="005D21E7">
      <w:pPr>
        <w:pStyle w:val="ConsPlusNormal"/>
        <w:ind w:firstLine="540"/>
        <w:jc w:val="both"/>
      </w:pPr>
      <w:r>
        <w:t>а) заявление о проведении профессионального экзамена с указанием квалификации, по которой он хочет пройти профессиональный экзамен, при этом в заявлении соискателем дается согласие на обработку его персональных данных, содержащихся в заявлении, а также в документах и материалах, прилагаемых к нему;</w:t>
      </w:r>
    </w:p>
    <w:p w:rsidR="005D21E7" w:rsidRDefault="005D21E7">
      <w:pPr>
        <w:pStyle w:val="ConsPlusNormal"/>
        <w:ind w:firstLine="540"/>
        <w:jc w:val="both"/>
      </w:pPr>
      <w:r>
        <w:t>б) копию паспорта или иного документа, удостоверяющего личность соискателя;</w:t>
      </w:r>
    </w:p>
    <w:p w:rsidR="005D21E7" w:rsidRDefault="005D21E7">
      <w:pPr>
        <w:pStyle w:val="ConsPlusNormal"/>
        <w:ind w:firstLine="540"/>
        <w:jc w:val="both"/>
      </w:pPr>
      <w:r>
        <w:t>в) иные документы, необходимые для прохождения соискателем профессионального экзамена по соответствующей квалификации, информация о которой содержится в реестре сведений для проведения независимой оценки квалификации.</w:t>
      </w:r>
    </w:p>
    <w:p w:rsidR="005D21E7" w:rsidRDefault="005D21E7">
      <w:pPr>
        <w:pStyle w:val="ConsPlusNormal"/>
        <w:ind w:firstLine="540"/>
        <w:jc w:val="both"/>
      </w:pPr>
      <w:r>
        <w:t>8. В целях обеспечения проведения профессионального экзамена центр оценки квалификаций осуществляет:</w:t>
      </w:r>
    </w:p>
    <w:p w:rsidR="005D21E7" w:rsidRDefault="005D21E7">
      <w:pPr>
        <w:pStyle w:val="ConsPlusNormal"/>
        <w:ind w:firstLine="540"/>
        <w:jc w:val="both"/>
      </w:pPr>
      <w:r>
        <w:t>а) прием и регистрацию комплекта документов соискателя;</w:t>
      </w:r>
    </w:p>
    <w:p w:rsidR="005D21E7" w:rsidRDefault="005D21E7">
      <w:pPr>
        <w:pStyle w:val="ConsPlusNormal"/>
        <w:ind w:firstLine="540"/>
        <w:jc w:val="both"/>
      </w:pPr>
      <w:r>
        <w:t>б) рассмотрение и информирование соискателя или законного представителя о результатах рассмотрения комплекта документов соискателя;</w:t>
      </w:r>
    </w:p>
    <w:p w:rsidR="005D21E7" w:rsidRDefault="005D21E7">
      <w:pPr>
        <w:pStyle w:val="ConsPlusNormal"/>
        <w:ind w:firstLine="540"/>
        <w:jc w:val="both"/>
      </w:pPr>
      <w:r>
        <w:t>в) определение и согласование с соискателем или законным представителем даты, места и времени проведения профессионального экзамена;</w:t>
      </w:r>
    </w:p>
    <w:p w:rsidR="005D21E7" w:rsidRDefault="005D21E7">
      <w:pPr>
        <w:pStyle w:val="ConsPlusNormal"/>
        <w:ind w:firstLine="540"/>
        <w:jc w:val="both"/>
      </w:pPr>
      <w:r>
        <w:t>г) проведение профессионального экзамена;</w:t>
      </w:r>
    </w:p>
    <w:p w:rsidR="005D21E7" w:rsidRDefault="005D21E7">
      <w:pPr>
        <w:pStyle w:val="ConsPlusNormal"/>
        <w:ind w:firstLine="540"/>
        <w:jc w:val="both"/>
      </w:pPr>
      <w:r>
        <w:t>д) оформление результатов проведения профессионального экзамена;</w:t>
      </w:r>
    </w:p>
    <w:p w:rsidR="005D21E7" w:rsidRDefault="005D21E7">
      <w:pPr>
        <w:pStyle w:val="ConsPlusNormal"/>
        <w:ind w:firstLine="540"/>
        <w:jc w:val="both"/>
      </w:pPr>
      <w:r>
        <w:t>е) оформление и выдачу соискателю или законному представителю свидетельства о квалификации (в случае получения соискателем неудовлетворительной оценки по итогам прохождения профессионального экзамена оформление и выдачу соискателю или законному представителю заключения о прохождении соискателем профессионального экзамена, включающего рекомендации для соискателя).</w:t>
      </w:r>
    </w:p>
    <w:p w:rsidR="005D21E7" w:rsidRDefault="005D21E7">
      <w:pPr>
        <w:pStyle w:val="ConsPlusNormal"/>
        <w:ind w:firstLine="540"/>
        <w:jc w:val="both"/>
      </w:pPr>
      <w:r>
        <w:t>9. Центр оценки квалификаций в течение 10 календарных дней после получения комплекта документов соискателя информирует соискателя или законного представителя способом, указанным в заявлении о проведении профессионального экзамена, о результатах рассмотрения заявления и комплекта документов соискателя и согласовывает с соискателем или законным представителем дату, место и время проведения профессионального экзамена, а также информирует соискателя или законного представителя о процедурах проведения профессионального экзамена.</w:t>
      </w:r>
    </w:p>
    <w:p w:rsidR="005D21E7" w:rsidRDefault="005D21E7">
      <w:pPr>
        <w:pStyle w:val="ConsPlusNormal"/>
        <w:ind w:firstLine="540"/>
        <w:jc w:val="both"/>
      </w:pPr>
      <w:r>
        <w:t>В случае если профессиональный экзамен проводится по направлению работодателя, центр оценки квалификаций согласовывает с работодателем дату, место и время проведения профессионального экзамена.</w:t>
      </w:r>
    </w:p>
    <w:p w:rsidR="005D21E7" w:rsidRDefault="005D21E7">
      <w:pPr>
        <w:pStyle w:val="ConsPlusNormal"/>
        <w:ind w:firstLine="540"/>
        <w:jc w:val="both"/>
      </w:pPr>
      <w:r>
        <w:t>В случае если соискателем или законным представителем представлен неполный комплект документов соискателя, центр оценки квалификаций информирует об этом соискателя или законного представителя.</w:t>
      </w:r>
    </w:p>
    <w:p w:rsidR="005D21E7" w:rsidRDefault="005D21E7">
      <w:pPr>
        <w:pStyle w:val="ConsPlusNormal"/>
        <w:ind w:firstLine="540"/>
        <w:jc w:val="both"/>
      </w:pPr>
      <w:r>
        <w:t xml:space="preserve">10. Соискатель допускается к прохождению профессионального экзамена на основании </w:t>
      </w:r>
      <w:hyperlink r:id="rId10" w:history="1">
        <w:r>
          <w:rPr>
            <w:color w:val="0000FF"/>
          </w:rPr>
          <w:t>документа</w:t>
        </w:r>
      </w:hyperlink>
      <w:r>
        <w:t>, удостоверяющего личность.</w:t>
      </w:r>
    </w:p>
    <w:p w:rsidR="005D21E7" w:rsidRDefault="005D21E7">
      <w:pPr>
        <w:pStyle w:val="ConsPlusNormal"/>
        <w:ind w:firstLine="540"/>
        <w:jc w:val="both"/>
      </w:pPr>
      <w:r>
        <w:t>11. Проведение профессионального экзамена осуществляется в соответствии с оценочными средствами для проведения независимой оценки квалификации по соответствующей квалификации, утвержденными советом по профессиональным квалификациям.</w:t>
      </w:r>
    </w:p>
    <w:p w:rsidR="005D21E7" w:rsidRDefault="005D21E7">
      <w:pPr>
        <w:pStyle w:val="ConsPlusNormal"/>
        <w:ind w:firstLine="540"/>
        <w:jc w:val="both"/>
      </w:pPr>
      <w:r>
        <w:t>12. При проведении профессионального экзамена вправе присутствовать представители Министерства труда и социальной защиты Российской Федерации, совета по профессиональным квалификациям.</w:t>
      </w:r>
    </w:p>
    <w:p w:rsidR="005D21E7" w:rsidRDefault="005D21E7">
      <w:pPr>
        <w:pStyle w:val="ConsPlusNormal"/>
        <w:ind w:firstLine="540"/>
        <w:jc w:val="both"/>
      </w:pPr>
      <w:r>
        <w:t>13. Соискатель, не явившийся на профессиональный экзамен, допускается к прохождению профессионального экзамена в случаях и на условиях, которые предусмотрены договором.</w:t>
      </w:r>
    </w:p>
    <w:p w:rsidR="005D21E7" w:rsidRDefault="005D21E7">
      <w:pPr>
        <w:pStyle w:val="ConsPlusNormal"/>
        <w:ind w:firstLine="540"/>
        <w:jc w:val="both"/>
      </w:pPr>
      <w:r>
        <w:t>14. Профессиональный экзамен считается успешно пройденным, если соискателем достигнут результат, соответствующий критериям оценки, определенным оценочными средствами для проведения независимой оценки квалификации.</w:t>
      </w:r>
    </w:p>
    <w:p w:rsidR="005D21E7" w:rsidRDefault="005D21E7">
      <w:pPr>
        <w:pStyle w:val="ConsPlusNormal"/>
        <w:ind w:firstLine="540"/>
        <w:jc w:val="both"/>
      </w:pPr>
      <w:r>
        <w:t>15. Результаты профессионального экзамена оформляются протоколом экспертной комиссии (далее - протокол).</w:t>
      </w:r>
    </w:p>
    <w:p w:rsidR="005D21E7" w:rsidRDefault="005D21E7">
      <w:pPr>
        <w:pStyle w:val="ConsPlusNormal"/>
        <w:ind w:firstLine="540"/>
        <w:jc w:val="both"/>
      </w:pPr>
      <w:r>
        <w:t>Центр оценки квалификаций не позднее 7 календарных дней после завершения профессионального экзамена направляет протокол, копии комплектов документов соискателя и иные материалы профессионального экзамена в совет по профессиональным квалификациям.</w:t>
      </w:r>
    </w:p>
    <w:p w:rsidR="005D21E7" w:rsidRDefault="005D21E7">
      <w:pPr>
        <w:pStyle w:val="ConsPlusNormal"/>
        <w:ind w:firstLine="540"/>
        <w:jc w:val="both"/>
      </w:pPr>
      <w:r>
        <w:t>16. Совет по профессиональным квалификациям на основании протокола, копий комплектов документов соискателя, результатов тестирования, фото- и видеоматериалов и иных материалов профессионального экзамена не позднее 14 календарных дней после завершения профессионального экзамена:</w:t>
      </w:r>
    </w:p>
    <w:p w:rsidR="005D21E7" w:rsidRDefault="005D21E7">
      <w:pPr>
        <w:pStyle w:val="ConsPlusNormal"/>
        <w:ind w:firstLine="540"/>
        <w:jc w:val="both"/>
      </w:pPr>
      <w:r>
        <w:t>а) проверяет, обрабатывает и признает результаты независимой оценки квалификации;</w:t>
      </w:r>
    </w:p>
    <w:p w:rsidR="005D21E7" w:rsidRDefault="005D21E7">
      <w:pPr>
        <w:pStyle w:val="ConsPlusNormal"/>
        <w:ind w:firstLine="540"/>
        <w:jc w:val="both"/>
      </w:pPr>
      <w:r>
        <w:t>б) принимает решение о выдаче соискателю или законному представителю центром оценки квалификаций свидетельства о квалификации или заключения о прохождении профессионального экзамена;</w:t>
      </w:r>
    </w:p>
    <w:p w:rsidR="005D21E7" w:rsidRDefault="005D21E7">
      <w:pPr>
        <w:pStyle w:val="ConsPlusNormal"/>
        <w:ind w:firstLine="540"/>
        <w:jc w:val="both"/>
      </w:pPr>
      <w:r>
        <w:t xml:space="preserve">в) направляет в автономную некоммерческую </w:t>
      </w:r>
      <w:hyperlink r:id="rId11" w:history="1">
        <w:r>
          <w:rPr>
            <w:color w:val="0000FF"/>
          </w:rPr>
          <w:t>организацию</w:t>
        </w:r>
      </w:hyperlink>
      <w:r>
        <w:t xml:space="preserve"> "Национальное агентство развития квалификаций" для внесения в реестр сведений о проведении независимой оценки квалификации информацию о свидетельствах о квалификации и заключениях о прохождении профессионального экзамена.</w:t>
      </w:r>
    </w:p>
    <w:p w:rsidR="005D21E7" w:rsidRDefault="005D21E7">
      <w:pPr>
        <w:pStyle w:val="ConsPlusNormal"/>
        <w:ind w:firstLine="540"/>
        <w:jc w:val="both"/>
      </w:pPr>
      <w:r>
        <w:t>17. Центр оценки квалификаций на основании решения совета по профессиональным квалификациям по итогам прохождения соискателем профессионального экзамена не позднее 30 календарных дней после завершения профессионального экзамена оформляет и выдает соискателю или законному представителю свидетельство о квалификации (в случае получения соискателем неудовлетворительной оценки при прохождении профессионального экзамена оформляет и выдает заключение о прохождении профессионального экзамена, включающее рекомендации для соискателя) либо направляет свидетельство о квалификации (заключение о прохождении профессионального экзамена) по адресу соискателя, указанному в заявлении о проведении профессионального экзамена.</w:t>
      </w:r>
    </w:p>
    <w:p w:rsidR="005D21E7" w:rsidRDefault="005D21E7">
      <w:pPr>
        <w:pStyle w:val="ConsPlusNormal"/>
        <w:ind w:firstLine="540"/>
        <w:jc w:val="both"/>
      </w:pPr>
      <w:r>
        <w:t>18. В случае если договором предусмотрено информирование лица, за счет средств которого проводился профессиональный экзамен (работодатель, иное физическое и (или) юридическое лицо), о результатах профессионального экзамена, центр оценки квалификаций направляет такому лицу в электронном виде копию свидетельства о квалификации (в случае выдачи указанного свидетельства) или копию заключения о прохождении профессионального экзамена соискателем (в случае выдачи указанного заключения).</w:t>
      </w:r>
    </w:p>
    <w:p w:rsidR="005D21E7" w:rsidRDefault="005D21E7">
      <w:pPr>
        <w:pStyle w:val="ConsPlusNormal"/>
        <w:ind w:firstLine="540"/>
        <w:jc w:val="both"/>
      </w:pPr>
    </w:p>
    <w:sectPr w:rsidR="005D21E7" w:rsidSect="00B03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3EBA"/>
    <w:rsid w:val="00016A46"/>
    <w:rsid w:val="003074BA"/>
    <w:rsid w:val="004F0CC8"/>
    <w:rsid w:val="005D21E7"/>
    <w:rsid w:val="00623EBA"/>
    <w:rsid w:val="00755421"/>
    <w:rsid w:val="00B03B77"/>
    <w:rsid w:val="00BC0C18"/>
    <w:rsid w:val="00FA7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C18"/>
    <w:pPr>
      <w:spacing w:after="200" w:line="276" w:lineRule="auto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23EBA"/>
    <w:pPr>
      <w:widowControl w:val="0"/>
      <w:autoSpaceDE w:val="0"/>
      <w:autoSpaceDN w:val="0"/>
    </w:pPr>
    <w:rPr>
      <w:rFonts w:eastAsia="Times New Roman"/>
      <w:sz w:val="28"/>
      <w:szCs w:val="28"/>
    </w:rPr>
  </w:style>
  <w:style w:type="paragraph" w:customStyle="1" w:styleId="ConsPlusTitle">
    <w:name w:val="ConsPlusTitle"/>
    <w:uiPriority w:val="99"/>
    <w:rsid w:val="00623EBA"/>
    <w:pPr>
      <w:widowControl w:val="0"/>
      <w:autoSpaceDE w:val="0"/>
      <w:autoSpaceDN w:val="0"/>
    </w:pPr>
    <w:rPr>
      <w:rFonts w:eastAsia="Times New Roman"/>
      <w:b/>
      <w:bCs/>
      <w:sz w:val="28"/>
      <w:szCs w:val="28"/>
    </w:rPr>
  </w:style>
  <w:style w:type="paragraph" w:customStyle="1" w:styleId="ConsPlusTitlePage">
    <w:name w:val="ConsPlusTitlePage"/>
    <w:uiPriority w:val="99"/>
    <w:rsid w:val="00623EB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6A252A188987E5610D23D7F77132DA1CDA828AFBBDDEE5E54B6A521AzFN0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56A252A188987E5610D23D7F77132DA1FDF858AF0BEDEE5E54B6A521AzFN0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56A252A188987E5610D23D7F77132DA1FDF858AF0BEDEE5E54B6A521AzFN0I" TargetMode="External"/><Relationship Id="rId11" Type="http://schemas.openxmlformats.org/officeDocument/2006/relationships/hyperlink" Target="consultantplus://offline/ref=656A252A188987E5610D23D7F77132DA1FDF8088FFBBDEE5E54B6A521AzFN0I" TargetMode="External"/><Relationship Id="rId5" Type="http://schemas.openxmlformats.org/officeDocument/2006/relationships/hyperlink" Target="consultantplus://offline/ref=656A252A188987E5610D23D7F77132DA1FDF858AF0BEDEE5E54B6A521AzFN0I" TargetMode="External"/><Relationship Id="rId10" Type="http://schemas.openxmlformats.org/officeDocument/2006/relationships/hyperlink" Target="consultantplus://offline/ref=656A252A188987E5610D23D7F77132DA1CDB8C8CFCBFDEE5E54B6A521AzFN0I" TargetMode="External"/><Relationship Id="rId4" Type="http://schemas.openxmlformats.org/officeDocument/2006/relationships/hyperlink" Target="consultantplus://offline/ref=656A252A188987E5610D23D7F77132DA1FDF858AF0BEDEE5E54B6A521AF0A0B2B30121C25A829A1Cz9N6I" TargetMode="External"/><Relationship Id="rId9" Type="http://schemas.openxmlformats.org/officeDocument/2006/relationships/hyperlink" Target="consultantplus://offline/ref=656A252A188987E5610D23D7F77132DA14D68388F9B083EFED1266501DFFFFA5B4482DC35A829Az1N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1704</Words>
  <Characters>9717</Characters>
  <Application>Microsoft Office Outlook</Application>
  <DocSecurity>0</DocSecurity>
  <Lines>0</Lines>
  <Paragraphs>0</Paragraphs>
  <ScaleCrop>false</ScaleCrop>
  <Company>ЗАО "ЦТБиД "Полисервис"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РОССИЙСКОЙ ФЕДЕРАЦИИ</dc:title>
  <dc:subject/>
  <dc:creator>KlimchukNE</dc:creator>
  <cp:keywords/>
  <dc:description/>
  <cp:lastModifiedBy>miroshnichenko</cp:lastModifiedBy>
  <cp:revision>2</cp:revision>
  <dcterms:created xsi:type="dcterms:W3CDTF">2017-05-10T01:53:00Z</dcterms:created>
  <dcterms:modified xsi:type="dcterms:W3CDTF">2017-05-10T01:53:00Z</dcterms:modified>
</cp:coreProperties>
</file>